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BER-B-30024148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BPol Bundespolizei Blumberg, Gemeinsame Unterbringung Fliegerstaffel, Baustromprüfung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Baustromprüfung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